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80BA7" w14:textId="67B02D07" w:rsidR="003A7C40" w:rsidRPr="003A7C40" w:rsidRDefault="003A7C40" w:rsidP="003A7C40">
      <w:pPr>
        <w:rPr>
          <w:sz w:val="10"/>
          <w:szCs w:val="12"/>
        </w:rPr>
      </w:pPr>
    </w:p>
    <w:p w14:paraId="7463BE76" w14:textId="2B69493D" w:rsidR="003A7C40" w:rsidRPr="00103499" w:rsidRDefault="00DA73D7" w:rsidP="00CF610A">
      <w:pPr>
        <w:pStyle w:val="Title"/>
        <w:spacing w:line="240" w:lineRule="auto"/>
        <w:jc w:val="center"/>
      </w:pPr>
      <w:r>
        <w:t>NATALIE DOOGAN</w:t>
      </w:r>
    </w:p>
    <w:p w14:paraId="318EA8EF" w14:textId="24A8BF2D" w:rsidR="003A7C40" w:rsidRPr="00DA73D7" w:rsidRDefault="003A7C40" w:rsidP="00CF610A">
      <w:pPr>
        <w:pStyle w:val="Contact"/>
        <w:spacing w:line="240" w:lineRule="auto"/>
      </w:pPr>
      <w:r>
        <w:t xml:space="preserve"> </w:t>
      </w:r>
      <w:r w:rsidR="00DA73D7">
        <w:t>Justice, IL, 60458</w:t>
      </w:r>
      <w:r w:rsidRPr="000E5F0C">
        <w:t xml:space="preserve"> </w:t>
      </w:r>
      <w:r>
        <w:t>|</w:t>
      </w:r>
      <w:r w:rsidRPr="000E5F0C">
        <w:t xml:space="preserve"> </w:t>
      </w:r>
      <w:r w:rsidR="00DA73D7">
        <w:t>708-712-1055</w:t>
      </w:r>
      <w:r w:rsidRPr="000E5F0C">
        <w:t xml:space="preserve"> </w:t>
      </w:r>
      <w:r>
        <w:t>|</w:t>
      </w:r>
      <w:r w:rsidRPr="000E5F0C">
        <w:t xml:space="preserve"> </w:t>
      </w:r>
      <w:r w:rsidR="00DA73D7" w:rsidRPr="00DA73D7">
        <w:t>doogannatalie@gmail.com</w:t>
      </w:r>
      <w:r w:rsidR="00DA73D7">
        <w:t xml:space="preserve"> | LinkedIn: </w:t>
      </w:r>
      <w:r w:rsidR="00DA73D7" w:rsidRPr="00DA73D7">
        <w:t>linkedin.com/in/</w:t>
      </w:r>
      <w:proofErr w:type="spellStart"/>
      <w:r w:rsidR="00DA73D7" w:rsidRPr="00DA73D7">
        <w:t>nataliedoogan</w:t>
      </w:r>
      <w:proofErr w:type="spellEnd"/>
      <w:r w:rsidR="00DA73D7">
        <w:t xml:space="preserve"> </w:t>
      </w:r>
    </w:p>
    <w:p w14:paraId="48F39A3D" w14:textId="6DCFAAC5" w:rsidR="003A7C40" w:rsidRDefault="00DA73D7" w:rsidP="005F60DF">
      <w:pPr>
        <w:pStyle w:val="Heading1"/>
      </w:pPr>
      <w:r>
        <w:t>PROFESSIONAL SUMMARY</w:t>
      </w:r>
      <w:r w:rsidR="003A7C40">
        <w:t xml:space="preserve"> </w:t>
      </w:r>
    </w:p>
    <w:p w14:paraId="43D177F7" w14:textId="755CEAA0" w:rsidR="00CF610A" w:rsidRDefault="005B6FF8" w:rsidP="009323D8">
      <w:pPr>
        <w:pStyle w:val="Contact"/>
        <w:spacing w:after="0" w:line="240" w:lineRule="auto"/>
        <w:jc w:val="left"/>
        <w:rPr>
          <w:caps/>
        </w:rPr>
      </w:pPr>
      <w:r w:rsidRPr="005B6FF8">
        <w:t>Learning and Development professional with 7+ years of experience designing and delivering engaging training programs in complex learning environments. Skilled in program coordination, facilitation support, multimedia training development, and data-driven improvement. Currently completing an M.Ed. in Instructional Design &amp; Educational Technology (March 2026). Passionate about creating impactful learning experiences that improve performance, engagement, and knowledge transfer.</w:t>
      </w:r>
      <w:r w:rsidR="00CF610A">
        <w:t xml:space="preserve"> </w:t>
      </w:r>
    </w:p>
    <w:p w14:paraId="0D6EE25F" w14:textId="77777777" w:rsidR="009323D8" w:rsidRPr="009323D8" w:rsidRDefault="009323D8" w:rsidP="009323D8">
      <w:pPr>
        <w:pStyle w:val="Heading1"/>
        <w:spacing w:before="0" w:after="0" w:line="240" w:lineRule="auto"/>
        <w:rPr>
          <w:sz w:val="16"/>
          <w:szCs w:val="16"/>
        </w:rPr>
      </w:pPr>
    </w:p>
    <w:p w14:paraId="393E7DFF" w14:textId="11E4B134" w:rsidR="003A7C40" w:rsidRPr="00103499" w:rsidRDefault="00CF610A" w:rsidP="009323D8">
      <w:pPr>
        <w:pStyle w:val="Heading1"/>
        <w:spacing w:before="0" w:after="0" w:line="240" w:lineRule="auto"/>
      </w:pPr>
      <w:r>
        <w:t xml:space="preserve">PROFESSIONAL EXPERIENCE </w:t>
      </w:r>
      <w:r w:rsidR="003A7C40" w:rsidRPr="00103499">
        <w:t xml:space="preserve"> </w:t>
      </w:r>
    </w:p>
    <w:p w14:paraId="2D7466D2" w14:textId="586F5C76" w:rsidR="003A7C40" w:rsidRDefault="00DA73D7" w:rsidP="00CF610A">
      <w:pPr>
        <w:pStyle w:val="Heading2"/>
        <w:spacing w:before="0" w:line="240" w:lineRule="auto"/>
      </w:pPr>
      <w:r>
        <w:t>Indian Springs School District 109</w:t>
      </w:r>
    </w:p>
    <w:p w14:paraId="65994F31" w14:textId="4202F7DD" w:rsidR="003A7C40" w:rsidRDefault="00DA73D7" w:rsidP="00CF610A">
      <w:pPr>
        <w:pStyle w:val="Heading3"/>
        <w:spacing w:line="240" w:lineRule="auto"/>
      </w:pPr>
      <w:r w:rsidRPr="00DA73D7">
        <w:t>Instructional Designer &amp; Curriculum Developer (Middle School Educator</w:t>
      </w:r>
      <w:r>
        <w:t>) | Justice, IL</w:t>
      </w:r>
      <w:r w:rsidR="003A7C40">
        <w:tab/>
      </w:r>
      <w:r>
        <w:t>August 2018-June 2026</w:t>
      </w:r>
    </w:p>
    <w:p w14:paraId="6C12A9F9" w14:textId="77777777" w:rsidR="00554415" w:rsidRPr="00554415" w:rsidRDefault="00554415" w:rsidP="00451B5D">
      <w:pPr>
        <w:pStyle w:val="Contact"/>
        <w:numPr>
          <w:ilvl w:val="0"/>
          <w:numId w:val="4"/>
        </w:numPr>
        <w:spacing w:after="0" w:line="240" w:lineRule="auto"/>
        <w:jc w:val="left"/>
      </w:pPr>
      <w:r w:rsidRPr="00554415">
        <w:t>Designed and developed instructor-led, blended, and self-paced learning experiences aligned to defined objectives and user performance goals</w:t>
      </w:r>
    </w:p>
    <w:p w14:paraId="2A32E21C" w14:textId="48473919" w:rsidR="007A13C1" w:rsidRDefault="007A13C1" w:rsidP="00451B5D">
      <w:pPr>
        <w:pStyle w:val="Contact"/>
        <w:numPr>
          <w:ilvl w:val="0"/>
          <w:numId w:val="4"/>
        </w:numPr>
        <w:spacing w:after="0" w:line="240" w:lineRule="auto"/>
        <w:jc w:val="left"/>
      </w:pPr>
      <w:r w:rsidRPr="007A13C1">
        <w:t>Created multimedia training materials</w:t>
      </w:r>
      <w:r>
        <w:t>,</w:t>
      </w:r>
      <w:r w:rsidRPr="007A13C1">
        <w:t xml:space="preserve"> including videos, interactive modules, and walkthroughs</w:t>
      </w:r>
      <w:r>
        <w:t>,</w:t>
      </w:r>
      <w:r w:rsidRPr="007A13C1">
        <w:t xml:space="preserve"> to support product adoption and user engagement</w:t>
      </w:r>
    </w:p>
    <w:p w14:paraId="2C479735" w14:textId="530FF10F" w:rsidR="00451B5D" w:rsidRDefault="00451B5D" w:rsidP="00451B5D">
      <w:pPr>
        <w:pStyle w:val="Contact"/>
        <w:numPr>
          <w:ilvl w:val="0"/>
          <w:numId w:val="4"/>
        </w:numPr>
        <w:spacing w:after="0" w:line="240" w:lineRule="auto"/>
        <w:jc w:val="left"/>
      </w:pPr>
      <w:r>
        <w:t>Delivered structured training programs and learning sessions while coordinating logistics, materials, and digital learning platforms</w:t>
      </w:r>
    </w:p>
    <w:p w14:paraId="4D6B5DAC" w14:textId="3602F30C" w:rsidR="00554415" w:rsidRPr="00554415" w:rsidRDefault="00554415" w:rsidP="00451B5D">
      <w:pPr>
        <w:pStyle w:val="Contact"/>
        <w:numPr>
          <w:ilvl w:val="0"/>
          <w:numId w:val="4"/>
        </w:numPr>
        <w:spacing w:after="0" w:line="240" w:lineRule="auto"/>
        <w:jc w:val="left"/>
      </w:pPr>
      <w:r w:rsidRPr="00554415">
        <w:t>Translated complex concepts into clear, user-friendly instructional content for diverse audiences</w:t>
      </w:r>
    </w:p>
    <w:p w14:paraId="03CF3C82" w14:textId="7EB1516B" w:rsidR="00A77D13" w:rsidRDefault="00A77D13" w:rsidP="00451B5D">
      <w:pPr>
        <w:pStyle w:val="Contact"/>
        <w:numPr>
          <w:ilvl w:val="0"/>
          <w:numId w:val="4"/>
        </w:numPr>
        <w:spacing w:after="0" w:line="240" w:lineRule="auto"/>
        <w:jc w:val="left"/>
      </w:pPr>
      <w:r>
        <w:t>Collaborated with cross-functional stakeholders to coordinate training delivery, gather requirements, and align learning programs with organizational goals</w:t>
      </w:r>
    </w:p>
    <w:p w14:paraId="3F1CCD1E" w14:textId="3C397877" w:rsidR="00554415" w:rsidRPr="00554415" w:rsidRDefault="00554415" w:rsidP="00451B5D">
      <w:pPr>
        <w:pStyle w:val="Contact"/>
        <w:numPr>
          <w:ilvl w:val="0"/>
          <w:numId w:val="4"/>
        </w:numPr>
        <w:spacing w:after="0" w:line="240" w:lineRule="auto"/>
        <w:jc w:val="left"/>
      </w:pPr>
      <w:r w:rsidRPr="00554415">
        <w:t>Developed assessments and feedback tools to measure effectiveness and improve learning outcomes</w:t>
      </w:r>
    </w:p>
    <w:p w14:paraId="4E19DDEC" w14:textId="77777777" w:rsidR="00D523B3" w:rsidRPr="009323D8" w:rsidRDefault="00D523B3" w:rsidP="00451B5D">
      <w:pPr>
        <w:pStyle w:val="Contact"/>
        <w:numPr>
          <w:ilvl w:val="0"/>
          <w:numId w:val="4"/>
        </w:numPr>
        <w:spacing w:after="0" w:line="240" w:lineRule="auto"/>
        <w:jc w:val="left"/>
        <w:rPr>
          <w:caps/>
        </w:rPr>
      </w:pPr>
      <w:r w:rsidRPr="00D523B3">
        <w:t>Analyzed learner engagement metrics and performance data to optimize training effectiveness and improve user outcomes</w:t>
      </w:r>
    </w:p>
    <w:p w14:paraId="1553729E" w14:textId="4E5BA5A3" w:rsidR="009323D8" w:rsidRPr="00D523B3" w:rsidRDefault="009323D8" w:rsidP="00451B5D">
      <w:pPr>
        <w:pStyle w:val="Contact"/>
        <w:numPr>
          <w:ilvl w:val="0"/>
          <w:numId w:val="4"/>
        </w:numPr>
        <w:spacing w:after="0" w:line="240" w:lineRule="auto"/>
        <w:jc w:val="left"/>
        <w:rPr>
          <w:caps/>
        </w:rPr>
      </w:pPr>
      <w:r>
        <w:t xml:space="preserve">Designed and facilitated virtual learning sessions and webinars using Zoom, incorporating interactive elements to enhance engagement and knowledge retention. </w:t>
      </w:r>
    </w:p>
    <w:p w14:paraId="2516E6AA" w14:textId="5BB872D3" w:rsidR="00554415" w:rsidRDefault="00554415" w:rsidP="009323D8">
      <w:pPr>
        <w:pStyle w:val="Contact"/>
        <w:numPr>
          <w:ilvl w:val="0"/>
          <w:numId w:val="4"/>
        </w:numPr>
        <w:spacing w:after="0" w:line="240" w:lineRule="auto"/>
        <w:jc w:val="left"/>
        <w:rPr>
          <w:caps/>
        </w:rPr>
      </w:pPr>
      <w:r w:rsidRPr="00554415">
        <w:t>Maintained and updated learning materials to ensure accuracy, accessibility, and alignment with evolving needs</w:t>
      </w:r>
    </w:p>
    <w:p w14:paraId="4EBF4563" w14:textId="77777777" w:rsidR="009323D8" w:rsidRPr="009323D8" w:rsidRDefault="009323D8" w:rsidP="009323D8">
      <w:pPr>
        <w:pStyle w:val="Heading1"/>
        <w:spacing w:before="0" w:after="0" w:line="240" w:lineRule="auto"/>
        <w:rPr>
          <w:sz w:val="2"/>
          <w:szCs w:val="2"/>
        </w:rPr>
      </w:pPr>
    </w:p>
    <w:p w14:paraId="4ABBAF90" w14:textId="4CB82063" w:rsidR="003A7C40" w:rsidRPr="00554415" w:rsidRDefault="00DA73D7" w:rsidP="009323D8">
      <w:pPr>
        <w:pStyle w:val="Heading1"/>
        <w:spacing w:before="0" w:after="0" w:line="240" w:lineRule="auto"/>
        <w:rPr>
          <w:rFonts w:asciiTheme="minorHAnsi" w:hAnsiTheme="minorHAnsi"/>
          <w:caps w:val="0"/>
          <w:color w:val="auto"/>
          <w:spacing w:val="0"/>
          <w:sz w:val="20"/>
        </w:rPr>
      </w:pPr>
      <w:r>
        <w:t>CORE COMPETENCIES</w:t>
      </w:r>
    </w:p>
    <w:p w14:paraId="16E0F4FB" w14:textId="63EB6D80" w:rsidR="00554415" w:rsidRPr="00451B5D" w:rsidRDefault="00A401D9" w:rsidP="009323D8">
      <w:pPr>
        <w:pStyle w:val="Contact"/>
        <w:spacing w:after="0" w:line="240" w:lineRule="auto"/>
        <w:jc w:val="left"/>
      </w:pPr>
      <w:r w:rsidRPr="00A401D9">
        <w:t>Instructional Design • E-Learning Development • Adult Learning Theory • Learning Objectives &amp; Assessment Design • Multimedia Training • Job Aids &amp; Guides • User Adoption &amp; Engagement • Data-Driven Improvement • Stakeholder Collaboration • Project Management</w:t>
      </w:r>
    </w:p>
    <w:p w14:paraId="19CB845B" w14:textId="77777777" w:rsidR="009323D8" w:rsidRPr="009323D8" w:rsidRDefault="009323D8" w:rsidP="00554415">
      <w:pPr>
        <w:pStyle w:val="Contact"/>
        <w:spacing w:after="0" w:line="240" w:lineRule="auto"/>
        <w:jc w:val="left"/>
        <w:rPr>
          <w:b/>
          <w:bCs/>
          <w:sz w:val="2"/>
          <w:szCs w:val="6"/>
        </w:rPr>
      </w:pPr>
    </w:p>
    <w:p w14:paraId="68EED453" w14:textId="77777777" w:rsidR="009323D8" w:rsidRPr="009323D8" w:rsidRDefault="009323D8" w:rsidP="00554415">
      <w:pPr>
        <w:pStyle w:val="Contact"/>
        <w:spacing w:after="0" w:line="240" w:lineRule="auto"/>
        <w:jc w:val="left"/>
        <w:rPr>
          <w:b/>
          <w:bCs/>
          <w:sz w:val="2"/>
          <w:szCs w:val="6"/>
        </w:rPr>
      </w:pPr>
    </w:p>
    <w:p w14:paraId="3ABA8799" w14:textId="169839D1" w:rsidR="003A7C40" w:rsidRPr="00A401D9" w:rsidRDefault="00A401D9" w:rsidP="00554415">
      <w:pPr>
        <w:pStyle w:val="Contact"/>
        <w:spacing w:after="0" w:line="240" w:lineRule="auto"/>
        <w:jc w:val="left"/>
      </w:pPr>
      <w:r w:rsidRPr="00554415">
        <w:rPr>
          <w:b/>
          <w:bCs/>
        </w:rPr>
        <w:t>Tools &amp; Platforms:</w:t>
      </w:r>
      <w:r w:rsidRPr="00A401D9">
        <w:t xml:space="preserve"> Articulate 360 (Storyline, Rise), Canvas, Google Classroom, Canva, Audacity, Zoom, Google Workspace, Microsoft Office</w:t>
      </w:r>
    </w:p>
    <w:p w14:paraId="19A7EECB" w14:textId="77777777" w:rsidR="00CF610A" w:rsidRPr="009323D8" w:rsidRDefault="00CF610A" w:rsidP="00CF610A">
      <w:pPr>
        <w:pStyle w:val="Heading1"/>
        <w:spacing w:before="0" w:after="0"/>
        <w:rPr>
          <w:sz w:val="6"/>
          <w:szCs w:val="6"/>
        </w:rPr>
      </w:pPr>
    </w:p>
    <w:p w14:paraId="321EE661" w14:textId="798E5111" w:rsidR="00CF610A" w:rsidRDefault="00CF610A" w:rsidP="00CF610A">
      <w:pPr>
        <w:pStyle w:val="Heading1"/>
        <w:spacing w:before="0" w:after="0"/>
      </w:pPr>
      <w:r w:rsidRPr="00CF610A">
        <w:t xml:space="preserve">Instructional Design </w:t>
      </w:r>
      <w:r w:rsidR="00503768">
        <w:t xml:space="preserve">&amp; eLEARNING </w:t>
      </w:r>
      <w:r w:rsidRPr="00CF610A">
        <w:t>Projects</w:t>
      </w:r>
    </w:p>
    <w:p w14:paraId="4DCB34C8" w14:textId="76ADFDB6" w:rsidR="00CF610A" w:rsidRDefault="00CF610A" w:rsidP="00CF610A">
      <w:pPr>
        <w:pStyle w:val="Contact"/>
        <w:spacing w:after="0"/>
        <w:jc w:val="left"/>
      </w:pPr>
      <w:r>
        <w:t>M.Ed Program</w:t>
      </w:r>
      <w:r>
        <w:tab/>
      </w:r>
      <w:r>
        <w:tab/>
      </w:r>
      <w:r>
        <w:tab/>
      </w:r>
      <w:r>
        <w:tab/>
      </w:r>
      <w:r>
        <w:tab/>
        <w:t>January 2025-March 2026</w:t>
      </w:r>
    </w:p>
    <w:p w14:paraId="1C0801ED" w14:textId="16300D59" w:rsidR="00CF610A" w:rsidRPr="00CF610A" w:rsidRDefault="00CF610A" w:rsidP="00CF610A">
      <w:pPr>
        <w:pStyle w:val="Contact"/>
        <w:numPr>
          <w:ilvl w:val="0"/>
          <w:numId w:val="3"/>
        </w:numPr>
        <w:spacing w:after="0" w:line="240" w:lineRule="auto"/>
        <w:jc w:val="left"/>
        <w:rPr>
          <w:rFonts w:cstheme="minorHAnsi"/>
          <w:spacing w:val="-2"/>
        </w:rPr>
      </w:pPr>
      <w:r w:rsidRPr="00CF610A">
        <w:rPr>
          <w:rFonts w:cstheme="minorHAnsi"/>
          <w:spacing w:val="-2"/>
        </w:rPr>
        <w:t>Designed scenario-based e-learning modules for corporate training topics</w:t>
      </w:r>
    </w:p>
    <w:p w14:paraId="50717F12" w14:textId="32CDA497" w:rsidR="00CF610A" w:rsidRPr="00CF610A" w:rsidRDefault="00CF610A" w:rsidP="00CF610A">
      <w:pPr>
        <w:pStyle w:val="Contact"/>
        <w:numPr>
          <w:ilvl w:val="0"/>
          <w:numId w:val="3"/>
        </w:numPr>
        <w:spacing w:after="0" w:line="240" w:lineRule="auto"/>
        <w:jc w:val="left"/>
        <w:rPr>
          <w:rFonts w:cstheme="minorHAnsi"/>
          <w:spacing w:val="-2"/>
        </w:rPr>
      </w:pPr>
      <w:r w:rsidRPr="00CF610A">
        <w:rPr>
          <w:rFonts w:cstheme="minorHAnsi"/>
          <w:spacing w:val="-2"/>
        </w:rPr>
        <w:t>Developed storyboards, scripts, and interactive learning experiences</w:t>
      </w:r>
    </w:p>
    <w:p w14:paraId="73D06940" w14:textId="7A087DC3" w:rsidR="00CF610A" w:rsidRPr="00CF610A" w:rsidRDefault="00CF610A" w:rsidP="00CF610A">
      <w:pPr>
        <w:pStyle w:val="Contact"/>
        <w:numPr>
          <w:ilvl w:val="0"/>
          <w:numId w:val="3"/>
        </w:numPr>
        <w:spacing w:after="0" w:line="240" w:lineRule="auto"/>
        <w:jc w:val="left"/>
        <w:rPr>
          <w:rFonts w:cstheme="minorHAnsi"/>
          <w:spacing w:val="-2"/>
        </w:rPr>
      </w:pPr>
      <w:r w:rsidRPr="00CF610A">
        <w:rPr>
          <w:rFonts w:cstheme="minorHAnsi"/>
          <w:spacing w:val="-2"/>
        </w:rPr>
        <w:t>Created multimedia training assets using Audacity and Canva</w:t>
      </w:r>
    </w:p>
    <w:p w14:paraId="7096B7DE" w14:textId="3212104F" w:rsidR="00CF610A" w:rsidRPr="00CF610A" w:rsidRDefault="00CF610A" w:rsidP="00CF610A">
      <w:pPr>
        <w:pStyle w:val="Contact"/>
        <w:numPr>
          <w:ilvl w:val="0"/>
          <w:numId w:val="3"/>
        </w:numPr>
        <w:spacing w:after="0" w:line="240" w:lineRule="auto"/>
        <w:jc w:val="left"/>
        <w:rPr>
          <w:rFonts w:cstheme="minorHAnsi"/>
          <w:spacing w:val="-2"/>
        </w:rPr>
      </w:pPr>
      <w:r w:rsidRPr="00CF610A">
        <w:rPr>
          <w:rFonts w:cstheme="minorHAnsi"/>
          <w:spacing w:val="-2"/>
        </w:rPr>
        <w:t>Applied adult learning theory and instructional design models</w:t>
      </w:r>
    </w:p>
    <w:p w14:paraId="4EC00DB2" w14:textId="2E66A7F7" w:rsidR="003A7C40" w:rsidRPr="00CF610A" w:rsidRDefault="00CF610A" w:rsidP="00CF610A">
      <w:pPr>
        <w:pStyle w:val="Contact"/>
        <w:numPr>
          <w:ilvl w:val="0"/>
          <w:numId w:val="3"/>
        </w:numPr>
        <w:spacing w:after="0" w:line="240" w:lineRule="auto"/>
        <w:jc w:val="left"/>
        <w:rPr>
          <w:rFonts w:cstheme="minorHAnsi"/>
          <w:spacing w:val="-2"/>
        </w:rPr>
      </w:pPr>
      <w:r w:rsidRPr="00CF610A">
        <w:rPr>
          <w:rFonts w:cstheme="minorHAnsi"/>
          <w:spacing w:val="-2"/>
        </w:rPr>
        <w:t>Incorporated user feedback to improve engagement and usability</w:t>
      </w:r>
    </w:p>
    <w:p w14:paraId="684D56CC" w14:textId="77777777" w:rsidR="00554415" w:rsidRPr="009323D8" w:rsidRDefault="00554415" w:rsidP="00CF610A">
      <w:pPr>
        <w:pStyle w:val="Heading1"/>
        <w:spacing w:before="0" w:after="0"/>
        <w:rPr>
          <w:sz w:val="6"/>
          <w:szCs w:val="6"/>
        </w:rPr>
      </w:pPr>
    </w:p>
    <w:p w14:paraId="38DA3B15" w14:textId="097BAA9F" w:rsidR="003A7C40" w:rsidRPr="004C4C0E" w:rsidRDefault="00CF610A" w:rsidP="00CF610A">
      <w:pPr>
        <w:pStyle w:val="Heading1"/>
        <w:spacing w:before="0" w:after="0"/>
      </w:pPr>
      <w:r>
        <w:t>EDUCATION</w:t>
      </w:r>
    </w:p>
    <w:p w14:paraId="2006813B" w14:textId="519A26A5" w:rsidR="00CF610A" w:rsidRPr="00CF610A" w:rsidRDefault="00CF610A" w:rsidP="00CF610A">
      <w:pPr>
        <w:spacing w:after="0"/>
        <w:rPr>
          <w:rFonts w:cs="Calibri (Body)"/>
          <w:b/>
          <w:bCs/>
          <w:szCs w:val="20"/>
        </w:rPr>
      </w:pPr>
      <w:r w:rsidRPr="00CF610A">
        <w:rPr>
          <w:rFonts w:cs="Calibri (Body)"/>
          <w:b/>
          <w:bCs/>
          <w:szCs w:val="20"/>
        </w:rPr>
        <w:t>American College of Education</w:t>
      </w:r>
    </w:p>
    <w:p w14:paraId="34986B82" w14:textId="77777777" w:rsidR="00CF610A" w:rsidRPr="00554415" w:rsidRDefault="00CF610A" w:rsidP="00554415">
      <w:pPr>
        <w:pStyle w:val="ListParagraph"/>
        <w:numPr>
          <w:ilvl w:val="0"/>
          <w:numId w:val="5"/>
        </w:numPr>
        <w:spacing w:after="0"/>
        <w:rPr>
          <w:rFonts w:cs="Calibri (Body)"/>
          <w:szCs w:val="20"/>
        </w:rPr>
      </w:pPr>
      <w:r w:rsidRPr="00554415">
        <w:rPr>
          <w:rFonts w:cs="Calibri (Body)"/>
          <w:szCs w:val="20"/>
        </w:rPr>
        <w:t>M.Ed. Instructional Design &amp; Educational Technology (Expected 2026)</w:t>
      </w:r>
    </w:p>
    <w:p w14:paraId="444DD7B9" w14:textId="77777777" w:rsidR="00554415" w:rsidRPr="00554415" w:rsidRDefault="00CF610A" w:rsidP="00554415">
      <w:pPr>
        <w:pStyle w:val="ListParagraph"/>
        <w:numPr>
          <w:ilvl w:val="0"/>
          <w:numId w:val="5"/>
        </w:numPr>
        <w:spacing w:after="0"/>
        <w:rPr>
          <w:rFonts w:cs="Calibri (Body)"/>
          <w:szCs w:val="20"/>
        </w:rPr>
      </w:pPr>
      <w:r w:rsidRPr="00554415">
        <w:rPr>
          <w:rFonts w:cs="Calibri (Body)"/>
          <w:szCs w:val="20"/>
        </w:rPr>
        <w:t>M.Ed. Integrated Curriculum, 2020</w:t>
      </w:r>
    </w:p>
    <w:p w14:paraId="33B3882B" w14:textId="69753AD8" w:rsidR="00554415" w:rsidRDefault="00CF610A" w:rsidP="00554415">
      <w:pPr>
        <w:spacing w:after="0"/>
        <w:rPr>
          <w:rFonts w:cs="Calibri (Body)"/>
          <w:szCs w:val="20"/>
        </w:rPr>
      </w:pPr>
      <w:r w:rsidRPr="00CF610A">
        <w:rPr>
          <w:rFonts w:cs="Calibri (Body)"/>
          <w:b/>
          <w:bCs/>
          <w:szCs w:val="20"/>
        </w:rPr>
        <w:t>St. Ambrose University</w:t>
      </w:r>
      <w:r w:rsidR="00554415">
        <w:rPr>
          <w:rFonts w:cs="Calibri (Body)"/>
          <w:szCs w:val="20"/>
        </w:rPr>
        <w:t xml:space="preserve">: </w:t>
      </w:r>
    </w:p>
    <w:p w14:paraId="6AD66D62" w14:textId="7613B263" w:rsidR="002657D0" w:rsidRPr="00451B5D" w:rsidRDefault="00CF610A" w:rsidP="002657D0">
      <w:pPr>
        <w:pStyle w:val="ListParagraph"/>
        <w:numPr>
          <w:ilvl w:val="0"/>
          <w:numId w:val="6"/>
        </w:numPr>
        <w:spacing w:after="0"/>
        <w:rPr>
          <w:rFonts w:cs="Calibri (Body)"/>
          <w:szCs w:val="20"/>
        </w:rPr>
      </w:pPr>
      <w:r w:rsidRPr="00554415">
        <w:rPr>
          <w:rFonts w:cs="Calibri (Body)"/>
          <w:szCs w:val="20"/>
        </w:rPr>
        <w:t>B.A. Education, 2017</w:t>
      </w:r>
    </w:p>
    <w:p w14:paraId="01280FF4" w14:textId="7D89442E" w:rsidR="00B8662E" w:rsidRPr="00CF610A" w:rsidRDefault="00CF610A">
      <w:pPr>
        <w:tabs>
          <w:tab w:val="center" w:pos="5040"/>
        </w:tabs>
        <w:rPr>
          <w:rFonts w:cstheme="minorHAnsi"/>
          <w:i/>
          <w:iCs/>
          <w:szCs w:val="20"/>
        </w:rPr>
      </w:pPr>
      <w:r w:rsidRPr="00CF610A">
        <w:rPr>
          <w:rFonts w:cstheme="minorHAnsi"/>
          <w:i/>
          <w:iCs/>
          <w:szCs w:val="20"/>
        </w:rPr>
        <w:t xml:space="preserve">e-Portfolio available upon request </w:t>
      </w:r>
    </w:p>
    <w:sectPr w:rsidR="00B8662E" w:rsidRPr="00CF610A" w:rsidSect="00DA73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2F805" w14:textId="77777777" w:rsidR="00DB567A" w:rsidRDefault="00DB567A" w:rsidP="00CE6F6F">
      <w:pPr>
        <w:spacing w:after="0" w:line="240" w:lineRule="auto"/>
      </w:pPr>
      <w:r>
        <w:separator/>
      </w:r>
    </w:p>
  </w:endnote>
  <w:endnote w:type="continuationSeparator" w:id="0">
    <w:p w14:paraId="51CD8BE8" w14:textId="77777777" w:rsidR="00DB567A" w:rsidRDefault="00DB567A" w:rsidP="00CE6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Calibri (Body)">
    <w:altName w:val="Calibri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36F08C" w14:textId="77777777" w:rsidR="00DB567A" w:rsidRDefault="00DB567A" w:rsidP="00CE6F6F">
      <w:pPr>
        <w:spacing w:after="0" w:line="240" w:lineRule="auto"/>
      </w:pPr>
      <w:r>
        <w:separator/>
      </w:r>
    </w:p>
  </w:footnote>
  <w:footnote w:type="continuationSeparator" w:id="0">
    <w:p w14:paraId="724ACF12" w14:textId="77777777" w:rsidR="00DB567A" w:rsidRDefault="00DB567A" w:rsidP="00CE6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278B3"/>
    <w:multiLevelType w:val="hybridMultilevel"/>
    <w:tmpl w:val="9CA84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E533F"/>
    <w:multiLevelType w:val="hybridMultilevel"/>
    <w:tmpl w:val="C9F2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736362"/>
    <w:multiLevelType w:val="hybridMultilevel"/>
    <w:tmpl w:val="C8CCF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C59D9"/>
    <w:multiLevelType w:val="hybridMultilevel"/>
    <w:tmpl w:val="342CE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85195"/>
    <w:multiLevelType w:val="hybridMultilevel"/>
    <w:tmpl w:val="21261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785BA7"/>
    <w:multiLevelType w:val="hybridMultilevel"/>
    <w:tmpl w:val="C1DE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8763448">
    <w:abstractNumId w:val="1"/>
  </w:num>
  <w:num w:numId="2" w16cid:durableId="2132744497">
    <w:abstractNumId w:val="3"/>
  </w:num>
  <w:num w:numId="3" w16cid:durableId="422798178">
    <w:abstractNumId w:val="5"/>
  </w:num>
  <w:num w:numId="4" w16cid:durableId="203296670">
    <w:abstractNumId w:val="4"/>
  </w:num>
  <w:num w:numId="5" w16cid:durableId="886258362">
    <w:abstractNumId w:val="2"/>
  </w:num>
  <w:num w:numId="6" w16cid:durableId="888341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3D7"/>
    <w:rsid w:val="0000077C"/>
    <w:rsid w:val="00000898"/>
    <w:rsid w:val="0006547A"/>
    <w:rsid w:val="000C6A40"/>
    <w:rsid w:val="000E1FF7"/>
    <w:rsid w:val="000E5F0C"/>
    <w:rsid w:val="000F688A"/>
    <w:rsid w:val="00102F66"/>
    <w:rsid w:val="00103499"/>
    <w:rsid w:val="001751B4"/>
    <w:rsid w:val="0018378C"/>
    <w:rsid w:val="002657D0"/>
    <w:rsid w:val="00267A26"/>
    <w:rsid w:val="00272B8F"/>
    <w:rsid w:val="00292A40"/>
    <w:rsid w:val="003007F4"/>
    <w:rsid w:val="003A7C40"/>
    <w:rsid w:val="003C1B1B"/>
    <w:rsid w:val="00422B01"/>
    <w:rsid w:val="00451B5D"/>
    <w:rsid w:val="00484AA7"/>
    <w:rsid w:val="004C4C0E"/>
    <w:rsid w:val="004C59B8"/>
    <w:rsid w:val="004E4B08"/>
    <w:rsid w:val="004F2D41"/>
    <w:rsid w:val="00503768"/>
    <w:rsid w:val="00511F15"/>
    <w:rsid w:val="00530CE5"/>
    <w:rsid w:val="00554415"/>
    <w:rsid w:val="00570F02"/>
    <w:rsid w:val="00596FCF"/>
    <w:rsid w:val="005A4222"/>
    <w:rsid w:val="005B4219"/>
    <w:rsid w:val="005B6FF8"/>
    <w:rsid w:val="005D34BA"/>
    <w:rsid w:val="005D6666"/>
    <w:rsid w:val="005F60DF"/>
    <w:rsid w:val="005F68BD"/>
    <w:rsid w:val="00601DB4"/>
    <w:rsid w:val="0061718A"/>
    <w:rsid w:val="00675DE5"/>
    <w:rsid w:val="0069504D"/>
    <w:rsid w:val="006A5D9A"/>
    <w:rsid w:val="006B48F5"/>
    <w:rsid w:val="00703713"/>
    <w:rsid w:val="00710C03"/>
    <w:rsid w:val="00724622"/>
    <w:rsid w:val="00753A11"/>
    <w:rsid w:val="0077318A"/>
    <w:rsid w:val="007823C6"/>
    <w:rsid w:val="007A13C1"/>
    <w:rsid w:val="007B1A79"/>
    <w:rsid w:val="00802339"/>
    <w:rsid w:val="00802B08"/>
    <w:rsid w:val="0081066F"/>
    <w:rsid w:val="0082628B"/>
    <w:rsid w:val="00837DC0"/>
    <w:rsid w:val="008517B9"/>
    <w:rsid w:val="008815FF"/>
    <w:rsid w:val="00883A8D"/>
    <w:rsid w:val="008F0E4E"/>
    <w:rsid w:val="00921415"/>
    <w:rsid w:val="009323D8"/>
    <w:rsid w:val="009369F4"/>
    <w:rsid w:val="009649FD"/>
    <w:rsid w:val="00982753"/>
    <w:rsid w:val="009C6DF4"/>
    <w:rsid w:val="009D24D8"/>
    <w:rsid w:val="009E0E86"/>
    <w:rsid w:val="009F0F86"/>
    <w:rsid w:val="00A006E5"/>
    <w:rsid w:val="00A032A2"/>
    <w:rsid w:val="00A13526"/>
    <w:rsid w:val="00A401D9"/>
    <w:rsid w:val="00A43D4C"/>
    <w:rsid w:val="00A51153"/>
    <w:rsid w:val="00A7610B"/>
    <w:rsid w:val="00A77D13"/>
    <w:rsid w:val="00A872FF"/>
    <w:rsid w:val="00A913E9"/>
    <w:rsid w:val="00AD7273"/>
    <w:rsid w:val="00B04F85"/>
    <w:rsid w:val="00B22086"/>
    <w:rsid w:val="00B8662E"/>
    <w:rsid w:val="00B96D8D"/>
    <w:rsid w:val="00BA7812"/>
    <w:rsid w:val="00C506E0"/>
    <w:rsid w:val="00C8719E"/>
    <w:rsid w:val="00CE6F6F"/>
    <w:rsid w:val="00CF543E"/>
    <w:rsid w:val="00CF610A"/>
    <w:rsid w:val="00D523B3"/>
    <w:rsid w:val="00D74BEC"/>
    <w:rsid w:val="00D80E89"/>
    <w:rsid w:val="00DA0E61"/>
    <w:rsid w:val="00DA73D7"/>
    <w:rsid w:val="00DB567A"/>
    <w:rsid w:val="00DF69E1"/>
    <w:rsid w:val="00E0522A"/>
    <w:rsid w:val="00E10F93"/>
    <w:rsid w:val="00E11CDF"/>
    <w:rsid w:val="00E301DF"/>
    <w:rsid w:val="00E966AA"/>
    <w:rsid w:val="00F02BD2"/>
    <w:rsid w:val="00F65859"/>
    <w:rsid w:val="00F8023F"/>
    <w:rsid w:val="00F85EC3"/>
    <w:rsid w:val="00FE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D97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 w:unhideWhenUsed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C40"/>
    <w:pPr>
      <w:spacing w:after="80" w:line="288" w:lineRule="auto"/>
      <w:ind w:right="2160"/>
    </w:pPr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A7C40"/>
    <w:pPr>
      <w:spacing w:before="240"/>
      <w:outlineLvl w:val="0"/>
    </w:pPr>
    <w:rPr>
      <w:rFonts w:asciiTheme="majorHAnsi" w:hAnsiTheme="majorHAnsi"/>
      <w:caps/>
      <w:spacing w:val="30"/>
      <w:sz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03499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C40"/>
    <w:pPr>
      <w:tabs>
        <w:tab w:val="right" w:pos="9360"/>
      </w:tabs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A7C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Title">
    <w:name w:val="Title"/>
    <w:basedOn w:val="Normal"/>
    <w:link w:val="TitleChar"/>
    <w:uiPriority w:val="1"/>
    <w:qFormat/>
    <w:rsid w:val="003A7C40"/>
    <w:pPr>
      <w:shd w:val="clear" w:color="auto" w:fill="FFFFFF" w:themeFill="background1"/>
      <w:tabs>
        <w:tab w:val="center" w:pos="4680"/>
      </w:tabs>
      <w:spacing w:after="120"/>
      <w:ind w:right="0"/>
      <w:contextualSpacing/>
    </w:pPr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</w:rPr>
  </w:style>
  <w:style w:type="character" w:customStyle="1" w:styleId="TitleChar">
    <w:name w:val="Title Char"/>
    <w:basedOn w:val="DefaultParagraphFont"/>
    <w:link w:val="Title"/>
    <w:uiPriority w:val="1"/>
    <w:rsid w:val="003A7C40"/>
    <w:rPr>
      <w:rFonts w:asciiTheme="majorHAnsi" w:eastAsiaTheme="majorEastAsia" w:hAnsiTheme="majorHAnsi" w:cs="Times New Roman (Headings CS)"/>
      <w:caps/>
      <w:color w:val="538135" w:themeColor="accent6" w:themeShade="BF"/>
      <w:spacing w:val="50"/>
      <w:kern w:val="28"/>
      <w:sz w:val="52"/>
      <w:szCs w:val="48"/>
      <w:shd w:val="clear" w:color="auto" w:fill="FFFFFF" w:themeFill="background1"/>
      <w:lang w:eastAsia="ja-JP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A7C40"/>
    <w:rPr>
      <w:rFonts w:asciiTheme="majorHAnsi" w:eastAsiaTheme="minorEastAsia" w:hAnsiTheme="majorHAnsi"/>
      <w:caps/>
      <w:color w:val="000000" w:themeColor="text1"/>
      <w:spacing w:val="30"/>
      <w:kern w:val="0"/>
      <w:sz w:val="22"/>
      <w:szCs w:val="22"/>
      <w:lang w:eastAsia="ja-JP"/>
      <w14:ligatures w14:val="none"/>
    </w:rPr>
  </w:style>
  <w:style w:type="table" w:styleId="PlainTable4">
    <w:name w:val="Plain Table 4"/>
    <w:basedOn w:val="TableNormal"/>
    <w:uiPriority w:val="44"/>
    <w:rsid w:val="00102F66"/>
    <w:pPr>
      <w:spacing w:after="80" w:line="288" w:lineRule="auto"/>
    </w:pPr>
    <w:rPr>
      <w:rFonts w:eastAsiaTheme="minorEastAsia"/>
      <w:color w:val="000000" w:themeColor="text1"/>
      <w:kern w:val="0"/>
      <w:sz w:val="22"/>
      <w:szCs w:val="22"/>
      <w:lang w:eastAsia="ja-JP"/>
      <w14:ligatures w14:val="none"/>
    </w:rPr>
    <w:tblPr>
      <w:tblStyleRowBandSize w:val="1"/>
      <w:tblStyleColBandSize w:val="1"/>
      <w:tblCellMar>
        <w:top w:w="144" w:type="dxa"/>
        <w:left w:w="0" w:type="dxa"/>
        <w:bottom w:w="72" w:type="dxa"/>
        <w:right w:w="115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710C03"/>
    <w:rPr>
      <w:rFonts w:eastAsiaTheme="majorEastAsia" w:cstheme="majorBidi"/>
      <w:b/>
      <w:color w:val="000000" w:themeColor="text1"/>
      <w:kern w:val="0"/>
      <w:sz w:val="20"/>
      <w:szCs w:val="26"/>
      <w:lang w:eastAsia="ja-JP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qFormat/>
    <w:rsid w:val="00102F66"/>
    <w:rPr>
      <w:i/>
    </w:rPr>
  </w:style>
  <w:style w:type="character" w:customStyle="1" w:styleId="DateChar">
    <w:name w:val="Date Char"/>
    <w:basedOn w:val="DefaultParagraphFont"/>
    <w:link w:val="Date"/>
    <w:uiPriority w:val="99"/>
    <w:semiHidden/>
    <w:rsid w:val="00710C03"/>
    <w:rPr>
      <w:rFonts w:eastAsiaTheme="minorEastAsia"/>
      <w:i/>
      <w:color w:val="000000" w:themeColor="text1"/>
      <w:kern w:val="0"/>
      <w:sz w:val="20"/>
      <w:szCs w:val="22"/>
      <w:lang w:eastAsia="ja-JP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5F60DF"/>
    <w:rPr>
      <w:color w:val="808080"/>
    </w:rPr>
  </w:style>
  <w:style w:type="paragraph" w:styleId="NoSpacing">
    <w:name w:val="No Spacing"/>
    <w:uiPriority w:val="1"/>
    <w:semiHidden/>
    <w:qFormat/>
    <w:rsid w:val="000C6A40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semiHidden/>
    <w:rsid w:val="00CE6F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0C03"/>
    <w:rPr>
      <w:rFonts w:eastAsiaTheme="minorEastAsia"/>
      <w:color w:val="000000" w:themeColor="text1"/>
      <w:kern w:val="0"/>
      <w:sz w:val="20"/>
      <w:szCs w:val="22"/>
      <w:lang w:eastAsia="ja-JP"/>
      <w14:ligatures w14:val="none"/>
    </w:rPr>
  </w:style>
  <w:style w:type="table" w:styleId="TableGrid">
    <w:name w:val="Table Grid"/>
    <w:basedOn w:val="TableNormal"/>
    <w:uiPriority w:val="39"/>
    <w:rsid w:val="001034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semiHidden/>
    <w:qFormat/>
    <w:rsid w:val="00103499"/>
    <w:rPr>
      <w:sz w:val="10"/>
    </w:rPr>
  </w:style>
  <w:style w:type="paragraph" w:customStyle="1" w:styleId="Contact">
    <w:name w:val="Contact"/>
    <w:basedOn w:val="Normal"/>
    <w:qFormat/>
    <w:rsid w:val="003A7C40"/>
    <w:pPr>
      <w:tabs>
        <w:tab w:val="center" w:pos="4680"/>
      </w:tabs>
      <w:ind w:right="0"/>
      <w:jc w:val="center"/>
    </w:pPr>
    <w:rPr>
      <w:color w:val="auto"/>
    </w:rPr>
  </w:style>
  <w:style w:type="character" w:styleId="Hyperlink">
    <w:name w:val="Hyperlink"/>
    <w:basedOn w:val="DefaultParagraphFont"/>
    <w:uiPriority w:val="99"/>
    <w:semiHidden/>
    <w:rsid w:val="00DA73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73D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semiHidden/>
    <w:qFormat/>
    <w:rsid w:val="00CF61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doogan/Library/Containers/com.microsoft.Word/Data/Library/Application%20Support/Microsoft/Office/16.0/DTS/Search/%7b17478635-01A3-FD4C-8FFE-63BD8279F3AD%7dtf67390153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83">
      <a:majorFont>
        <a:latin typeface="Gill Sans MT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73C7D4B-996E-4EFF-821D-18531563D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66F14D-557D-424E-9636-D42330ECA82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AA746FB5-EEF2-4EB7-81F3-9E92166DF160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{17478635-01A3-FD4C-8FFE-63BD8279F3AD}tf67390153_win32.dotx</Template>
  <TotalTime>0</TotalTime>
  <Pages>1</Pages>
  <Words>351</Words>
  <Characters>2638</Characters>
  <Application>Microsoft Office Word</Application>
  <DocSecurity>0</DocSecurity>
  <Lines>53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2026-02-23T19:59:00Z</dcterms:created>
  <dcterms:modified xsi:type="dcterms:W3CDTF">2026-03-04T19:48:00Z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